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53F" w:rsidRDefault="0016253F" w:rsidP="002C255D">
      <w:pPr>
        <w:jc w:val="center"/>
      </w:pPr>
      <w:r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25pt;height:88.5pt;visibility:visible">
            <v:imagedata r:id="rId5" o:title=""/>
          </v:shape>
        </w:pict>
      </w:r>
    </w:p>
    <w:p w:rsidR="0016253F" w:rsidRPr="00EA30C4" w:rsidRDefault="0016253F" w:rsidP="002C255D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16253F" w:rsidRPr="00EA30C4" w:rsidRDefault="0016253F" w:rsidP="002C255D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16253F" w:rsidRPr="00EA30C4" w:rsidRDefault="0016253F" w:rsidP="002C255D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16253F" w:rsidRPr="00EA30C4" w:rsidRDefault="0016253F" w:rsidP="002C255D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16253F" w:rsidRPr="00EA30C4" w:rsidRDefault="0016253F" w:rsidP="002C255D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1 СОЗЫВ</w:t>
      </w:r>
    </w:p>
    <w:p w:rsidR="0016253F" w:rsidRPr="00EA30C4" w:rsidRDefault="0016253F" w:rsidP="002C255D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 xml:space="preserve">Р Е Ш Е Н И Е    </w:t>
      </w:r>
    </w:p>
    <w:p w:rsidR="0016253F" w:rsidRPr="00EA30C4" w:rsidRDefault="0016253F" w:rsidP="002C255D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 xml:space="preserve">1 сессии   </w:t>
      </w:r>
    </w:p>
    <w:p w:rsidR="0016253F" w:rsidRPr="00EA30C4" w:rsidRDefault="0016253F" w:rsidP="002C25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04</w:t>
      </w:r>
      <w:r w:rsidRPr="00EA30C4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16253F" w:rsidRPr="00EA30C4" w:rsidRDefault="0016253F" w:rsidP="002C255D">
      <w:pPr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 xml:space="preserve">«_29_» _сентября  </w:t>
      </w:r>
      <w:smartTag w:uri="urn:schemas-microsoft-com:office:smarttags" w:element="metricconverter">
        <w:smartTagPr>
          <w:attr w:name="ProductID" w:val="2014 г"/>
        </w:smartTagPr>
        <w:r w:rsidRPr="00EA30C4">
          <w:rPr>
            <w:rFonts w:ascii="Times New Roman" w:hAnsi="Times New Roman"/>
            <w:b/>
            <w:sz w:val="28"/>
            <w:szCs w:val="28"/>
          </w:rPr>
          <w:t>2014 г</w:t>
        </w:r>
      </w:smartTag>
      <w:r w:rsidRPr="00EA30C4">
        <w:rPr>
          <w:rFonts w:ascii="Times New Roman" w:hAnsi="Times New Roman"/>
          <w:b/>
          <w:sz w:val="28"/>
          <w:szCs w:val="28"/>
        </w:rPr>
        <w:t>.                                       с. Красногвардейское</w:t>
      </w:r>
    </w:p>
    <w:p w:rsidR="0016253F" w:rsidRDefault="0016253F" w:rsidP="00704B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подготовительной группы для подготовки проектов решений </w:t>
      </w:r>
    </w:p>
    <w:p w:rsidR="0016253F" w:rsidRDefault="0016253F" w:rsidP="00704B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ст. 7.1 Закона Республики Крым от 05.06.2014 г. № 16-ЗРК «О структуре и наименовании органов местного самуправления в Республике Крым, численности, сроках полномочий и дате  проведения  выборов депутатов представительных органов муниципальных образований первого созыва в Республике Крым», Закона Республики Крым от 21.08.2014 г. № 54-ЗРК «Об основах местного самоуправления в Республике Крым», Федерального Закона от 06.10.2003 г. № 131-ФЗ «Об общих принципах организации местного самоуправления в Российской Федерации» и в целях подготовки проектов решений, предложений по повестке дня</w:t>
      </w:r>
    </w:p>
    <w:p w:rsidR="0016253F" w:rsidRDefault="0016253F" w:rsidP="00704B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СЕЛЬСКИЙ СОВЕТ РЕШИЛ:</w:t>
      </w:r>
    </w:p>
    <w:p w:rsidR="0016253F" w:rsidRDefault="0016253F" w:rsidP="009F2504">
      <w:pPr>
        <w:pStyle w:val="NormalWeb"/>
        <w:rPr>
          <w:sz w:val="28"/>
          <w:szCs w:val="28"/>
        </w:rPr>
      </w:pPr>
      <w:r w:rsidRPr="009F2504">
        <w:rPr>
          <w:sz w:val="28"/>
          <w:szCs w:val="28"/>
        </w:rPr>
        <w:t xml:space="preserve">1. Образовать из числа депутатов </w:t>
      </w:r>
      <w:r>
        <w:rPr>
          <w:sz w:val="28"/>
          <w:szCs w:val="28"/>
        </w:rPr>
        <w:t xml:space="preserve">сельского совета </w:t>
      </w:r>
      <w:r w:rsidRPr="009F250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подготовительную группу для подготовки проектов решений</w:t>
      </w:r>
      <w:r w:rsidRPr="009F2504">
        <w:rPr>
          <w:sz w:val="28"/>
          <w:szCs w:val="28"/>
        </w:rPr>
        <w:t xml:space="preserve"> в </w:t>
      </w:r>
      <w:r>
        <w:rPr>
          <w:sz w:val="28"/>
          <w:szCs w:val="28"/>
        </w:rPr>
        <w:t>количестве 3 человек.</w:t>
      </w:r>
    </w:p>
    <w:p w:rsidR="0016253F" w:rsidRPr="009F2504" w:rsidRDefault="0016253F" w:rsidP="009F250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2. Утвердить  </w:t>
      </w:r>
      <w:r w:rsidRPr="009F250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подготовительную группу для подготовки проектов решений</w:t>
      </w:r>
      <w:r w:rsidRPr="009F2504">
        <w:rPr>
          <w:sz w:val="28"/>
          <w:szCs w:val="28"/>
        </w:rPr>
        <w:t xml:space="preserve"> в следующем составе: </w:t>
      </w:r>
      <w:r w:rsidRPr="009F2504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Заяц Марина Викторовна</w:t>
      </w:r>
      <w:r w:rsidRPr="009F2504">
        <w:rPr>
          <w:sz w:val="28"/>
          <w:szCs w:val="28"/>
        </w:rPr>
        <w:t>;</w:t>
      </w:r>
      <w:r w:rsidRPr="009F250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Шкурина Лариса Николаевна</w:t>
      </w:r>
      <w:r w:rsidRPr="009F2504">
        <w:rPr>
          <w:sz w:val="28"/>
          <w:szCs w:val="28"/>
        </w:rPr>
        <w:t xml:space="preserve">; </w:t>
      </w:r>
      <w:r w:rsidRPr="009F2504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Глущенко Татьяна Владимировна</w:t>
      </w:r>
      <w:r w:rsidRPr="009F2504">
        <w:rPr>
          <w:sz w:val="28"/>
          <w:szCs w:val="28"/>
        </w:rPr>
        <w:t>.</w:t>
      </w:r>
    </w:p>
    <w:p w:rsidR="0016253F" w:rsidRPr="009F2504" w:rsidRDefault="0016253F" w:rsidP="009F2504">
      <w:pPr>
        <w:pStyle w:val="NormalWeb"/>
        <w:rPr>
          <w:sz w:val="28"/>
          <w:szCs w:val="28"/>
        </w:rPr>
      </w:pPr>
      <w:r w:rsidRPr="009F2504">
        <w:rPr>
          <w:sz w:val="28"/>
          <w:szCs w:val="28"/>
        </w:rPr>
        <w:t>2. Настоящее решение вступает в силу с момента принятия.</w:t>
      </w:r>
    </w:p>
    <w:p w:rsidR="0016253F" w:rsidRPr="00EA30C4" w:rsidRDefault="0016253F" w:rsidP="002C255D">
      <w:pPr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Председательствующий на 1 сессии</w:t>
      </w:r>
    </w:p>
    <w:p w:rsidR="0016253F" w:rsidRPr="00EA30C4" w:rsidRDefault="0016253F" w:rsidP="002C255D">
      <w:pPr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 xml:space="preserve">Красногвардейского сельского совета 1 созыва                 В.Л.Дорошенко.                   </w:t>
      </w:r>
    </w:p>
    <w:p w:rsidR="0016253F" w:rsidRPr="009406EF" w:rsidRDefault="0016253F" w:rsidP="002C255D"/>
    <w:sectPr w:rsidR="0016253F" w:rsidRPr="009406EF" w:rsidSect="009F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11716"/>
    <w:multiLevelType w:val="hybridMultilevel"/>
    <w:tmpl w:val="F2EE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B44"/>
    <w:rsid w:val="000077E1"/>
    <w:rsid w:val="00053B40"/>
    <w:rsid w:val="0016253F"/>
    <w:rsid w:val="001A1FC8"/>
    <w:rsid w:val="001C5C2D"/>
    <w:rsid w:val="00243A63"/>
    <w:rsid w:val="002B5925"/>
    <w:rsid w:val="002C255D"/>
    <w:rsid w:val="002D0D68"/>
    <w:rsid w:val="0035432E"/>
    <w:rsid w:val="00363409"/>
    <w:rsid w:val="0036698B"/>
    <w:rsid w:val="00383810"/>
    <w:rsid w:val="00387E23"/>
    <w:rsid w:val="003A45CC"/>
    <w:rsid w:val="003B30CF"/>
    <w:rsid w:val="003B7900"/>
    <w:rsid w:val="00443178"/>
    <w:rsid w:val="0048165C"/>
    <w:rsid w:val="004F1DA8"/>
    <w:rsid w:val="005250AB"/>
    <w:rsid w:val="005D00E9"/>
    <w:rsid w:val="005F1BA9"/>
    <w:rsid w:val="005F41FC"/>
    <w:rsid w:val="00690FF8"/>
    <w:rsid w:val="00704B44"/>
    <w:rsid w:val="00726A8C"/>
    <w:rsid w:val="007F36DC"/>
    <w:rsid w:val="00835EE5"/>
    <w:rsid w:val="00895050"/>
    <w:rsid w:val="009369F8"/>
    <w:rsid w:val="009406EF"/>
    <w:rsid w:val="009867CF"/>
    <w:rsid w:val="009F0C4F"/>
    <w:rsid w:val="009F2504"/>
    <w:rsid w:val="00A20E45"/>
    <w:rsid w:val="00B32A38"/>
    <w:rsid w:val="00C151A2"/>
    <w:rsid w:val="00C32713"/>
    <w:rsid w:val="00C8455A"/>
    <w:rsid w:val="00CF79FA"/>
    <w:rsid w:val="00D04AAE"/>
    <w:rsid w:val="00DA3ADD"/>
    <w:rsid w:val="00DB6A27"/>
    <w:rsid w:val="00E0262B"/>
    <w:rsid w:val="00EA30C4"/>
    <w:rsid w:val="00EF3092"/>
    <w:rsid w:val="00F0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C4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0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4B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04B44"/>
    <w:pPr>
      <w:ind w:left="720"/>
      <w:contextualSpacing/>
    </w:pPr>
  </w:style>
  <w:style w:type="paragraph" w:styleId="NormalWeb">
    <w:name w:val="Normal (Web)"/>
    <w:basedOn w:val="Normal"/>
    <w:uiPriority w:val="99"/>
    <w:rsid w:val="009F25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28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2</Pages>
  <Words>214</Words>
  <Characters>1225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14</cp:revision>
  <cp:lastPrinted>2014-11-04T17:56:00Z</cp:lastPrinted>
  <dcterms:created xsi:type="dcterms:W3CDTF">2014-09-19T11:19:00Z</dcterms:created>
  <dcterms:modified xsi:type="dcterms:W3CDTF">2014-11-04T17:56:00Z</dcterms:modified>
</cp:coreProperties>
</file>