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30" w:rsidRDefault="00FD3930" w:rsidP="00432651">
      <w:pPr>
        <w:jc w:val="center"/>
      </w:pPr>
      <w:r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25pt;height:88.5pt;visibility:visible">
            <v:imagedata r:id="rId5" o:title=""/>
          </v:shape>
        </w:pict>
      </w:r>
    </w:p>
    <w:p w:rsidR="00FD3930" w:rsidRPr="00EA30C4" w:rsidRDefault="00FD3930" w:rsidP="00432651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FD3930" w:rsidRPr="00EA30C4" w:rsidRDefault="00FD3930" w:rsidP="00432651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FD3930" w:rsidRPr="00EA30C4" w:rsidRDefault="00FD3930" w:rsidP="00432651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FD3930" w:rsidRPr="00EA30C4" w:rsidRDefault="00FD3930" w:rsidP="00432651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FD3930" w:rsidRPr="00EA30C4" w:rsidRDefault="00FD3930" w:rsidP="00432651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1 СОЗЫВ</w:t>
      </w:r>
    </w:p>
    <w:p w:rsidR="00FD3930" w:rsidRPr="00EA30C4" w:rsidRDefault="00FD3930" w:rsidP="00432651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 xml:space="preserve">Р Е Ш Е Н И Е    </w:t>
      </w:r>
    </w:p>
    <w:p w:rsidR="00FD3930" w:rsidRPr="00EA30C4" w:rsidRDefault="00FD3930" w:rsidP="00432651">
      <w:pPr>
        <w:jc w:val="center"/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 xml:space="preserve">1 сессии   </w:t>
      </w:r>
    </w:p>
    <w:p w:rsidR="00FD3930" w:rsidRPr="00EA30C4" w:rsidRDefault="00FD3930" w:rsidP="004326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03</w:t>
      </w:r>
      <w:r w:rsidRPr="00EA30C4">
        <w:rPr>
          <w:rFonts w:ascii="Times New Roman" w:hAnsi="Times New Roman"/>
          <w:b/>
          <w:sz w:val="28"/>
          <w:szCs w:val="28"/>
        </w:rPr>
        <w:t xml:space="preserve">                </w:t>
      </w:r>
    </w:p>
    <w:p w:rsidR="00FD3930" w:rsidRPr="00EA30C4" w:rsidRDefault="00FD3930" w:rsidP="00432651">
      <w:pPr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 xml:space="preserve">«_29_» _сентября  </w:t>
      </w:r>
      <w:smartTag w:uri="urn:schemas-microsoft-com:office:smarttags" w:element="metricconverter">
        <w:smartTagPr>
          <w:attr w:name="ProductID" w:val="2014 г"/>
        </w:smartTagPr>
        <w:r w:rsidRPr="00EA30C4">
          <w:rPr>
            <w:rFonts w:ascii="Times New Roman" w:hAnsi="Times New Roman"/>
            <w:b/>
            <w:sz w:val="28"/>
            <w:szCs w:val="28"/>
          </w:rPr>
          <w:t>2014 г</w:t>
        </w:r>
      </w:smartTag>
      <w:r w:rsidRPr="00EA30C4">
        <w:rPr>
          <w:rFonts w:ascii="Times New Roman" w:hAnsi="Times New Roman"/>
          <w:b/>
          <w:sz w:val="28"/>
          <w:szCs w:val="28"/>
        </w:rPr>
        <w:t>.                                       с. Красногвардейское</w:t>
      </w:r>
    </w:p>
    <w:p w:rsidR="00FD3930" w:rsidRPr="006236FE" w:rsidRDefault="00FD3930" w:rsidP="006236F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создании счетной комиссии совета для </w:t>
      </w:r>
      <w:r w:rsidRPr="006236FE">
        <w:rPr>
          <w:rFonts w:ascii="Times New Roman" w:hAnsi="Times New Roman"/>
          <w:b/>
          <w:sz w:val="28"/>
          <w:szCs w:val="28"/>
        </w:rPr>
        <w:t>проведения тайного голосования с использованием бюллетеней и определения его результатов</w:t>
      </w:r>
    </w:p>
    <w:p w:rsidR="00FD3930" w:rsidRDefault="00FD3930" w:rsidP="00704B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ст. 7.1 Закона Республики Крым от 05.06.2014 г. № 16-ЗРК «О структуре и наименовании органов местного самуправления в Республике Крым, численности, сроках полномочий и дате  проведения  выборов депутатов представительных органов муниципальных образований первого созыва в Республике Крым», Закона Республики Крым от 21.08.2014 г. № 54-ЗРК «Об основах местного самоуправления в Республике Крым», Федералього Закона от 06.10.2003 г. № 131-ФЗ «Об общих принципах организации местного самоуправления в Российской Федерации»» и в целях проведения тайного голосования с использованием бюллетеней и определения его результатов</w:t>
      </w:r>
    </w:p>
    <w:p w:rsidR="00FD3930" w:rsidRDefault="00FD3930" w:rsidP="00704B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СЕЛЬСКИЙ СОВЕТ РЕШИЛ:</w:t>
      </w:r>
    </w:p>
    <w:p w:rsidR="00FD3930" w:rsidRDefault="00FD3930" w:rsidP="006236FE">
      <w:pPr>
        <w:rPr>
          <w:rFonts w:ascii="Times New Roman" w:hAnsi="Times New Roman"/>
          <w:sz w:val="28"/>
          <w:szCs w:val="28"/>
        </w:rPr>
      </w:pPr>
      <w:r w:rsidRPr="006236FE">
        <w:rPr>
          <w:rFonts w:ascii="Times New Roman" w:hAnsi="Times New Roman"/>
          <w:sz w:val="28"/>
          <w:szCs w:val="28"/>
        </w:rPr>
        <w:t xml:space="preserve">1. Образовать из числа депутатов сельского совета  счетную комиссию </w:t>
      </w:r>
      <w:r>
        <w:rPr>
          <w:rFonts w:ascii="Times New Roman" w:hAnsi="Times New Roman"/>
          <w:sz w:val="28"/>
          <w:szCs w:val="28"/>
        </w:rPr>
        <w:t xml:space="preserve"> для </w:t>
      </w:r>
      <w:r w:rsidRPr="006236FE">
        <w:rPr>
          <w:rFonts w:ascii="Times New Roman" w:hAnsi="Times New Roman"/>
          <w:sz w:val="28"/>
          <w:szCs w:val="28"/>
        </w:rPr>
        <w:t xml:space="preserve">проведения тайного голосования с использованием бюллетеней и определения его результатов </w:t>
      </w:r>
      <w:r>
        <w:rPr>
          <w:rFonts w:ascii="Times New Roman" w:hAnsi="Times New Roman"/>
          <w:sz w:val="28"/>
          <w:szCs w:val="28"/>
        </w:rPr>
        <w:t>в количестве 3 человек.</w:t>
      </w:r>
    </w:p>
    <w:p w:rsidR="00FD3930" w:rsidRPr="00EA4962" w:rsidRDefault="00FD3930" w:rsidP="00EA4962">
      <w:pPr>
        <w:rPr>
          <w:rFonts w:ascii="Times New Roman" w:hAnsi="Times New Roman"/>
          <w:sz w:val="28"/>
          <w:szCs w:val="28"/>
          <w:lang w:val="uk-UA"/>
        </w:rPr>
      </w:pPr>
      <w:r w:rsidRPr="00EA4962">
        <w:rPr>
          <w:rFonts w:ascii="Times New Roman" w:hAnsi="Times New Roman"/>
          <w:sz w:val="28"/>
          <w:szCs w:val="28"/>
        </w:rPr>
        <w:t xml:space="preserve">2. Утвердить   счетную комиссию  для проведения тайного голосования с использованием бюллетеней и определения его результатов в следующем составе: </w:t>
      </w:r>
      <w:r w:rsidRPr="00EA4962">
        <w:rPr>
          <w:rFonts w:ascii="Times New Roman" w:hAnsi="Times New Roman"/>
          <w:sz w:val="28"/>
          <w:szCs w:val="28"/>
        </w:rPr>
        <w:br/>
        <w:t>-</w:t>
      </w:r>
      <w:r>
        <w:rPr>
          <w:rFonts w:ascii="Times New Roman" w:hAnsi="Times New Roman"/>
          <w:sz w:val="28"/>
          <w:szCs w:val="28"/>
        </w:rPr>
        <w:t xml:space="preserve"> Грушецкая Валентина Тадеевна</w:t>
      </w:r>
      <w:r w:rsidRPr="00EA4962">
        <w:rPr>
          <w:rFonts w:ascii="Times New Roman" w:hAnsi="Times New Roman"/>
          <w:sz w:val="28"/>
          <w:szCs w:val="28"/>
        </w:rPr>
        <w:t>;</w:t>
      </w:r>
      <w:r w:rsidRPr="00EA4962">
        <w:rPr>
          <w:rFonts w:ascii="Times New Roman" w:hAnsi="Times New Roman"/>
          <w:sz w:val="28"/>
          <w:szCs w:val="28"/>
        </w:rPr>
        <w:br/>
        <w:t xml:space="preserve">- </w:t>
      </w:r>
      <w:r>
        <w:rPr>
          <w:rFonts w:ascii="Times New Roman" w:hAnsi="Times New Roman"/>
          <w:sz w:val="28"/>
          <w:szCs w:val="28"/>
        </w:rPr>
        <w:t>Джораева Ольга Николаевна;</w:t>
      </w:r>
    </w:p>
    <w:p w:rsidR="00FD3930" w:rsidRPr="00EA4962" w:rsidRDefault="00FD3930" w:rsidP="009F2504">
      <w:pPr>
        <w:pStyle w:val="NormalWeb"/>
        <w:rPr>
          <w:sz w:val="28"/>
          <w:szCs w:val="28"/>
        </w:rPr>
      </w:pPr>
      <w:r w:rsidRPr="00EA496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Князев Олег Яковлевич.</w:t>
      </w:r>
    </w:p>
    <w:p w:rsidR="00FD3930" w:rsidRPr="009F2504" w:rsidRDefault="00FD3930" w:rsidP="009F2504">
      <w:pPr>
        <w:pStyle w:val="NormalWeb"/>
        <w:rPr>
          <w:sz w:val="28"/>
          <w:szCs w:val="28"/>
        </w:rPr>
      </w:pPr>
      <w:r w:rsidRPr="009F2504">
        <w:rPr>
          <w:sz w:val="28"/>
          <w:szCs w:val="28"/>
        </w:rPr>
        <w:t>2. Настоящее решение вступает в силу с момента принятия.</w:t>
      </w:r>
    </w:p>
    <w:p w:rsidR="00FD3930" w:rsidRPr="00EA30C4" w:rsidRDefault="00FD3930" w:rsidP="00432651">
      <w:pPr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>Председательствующий на 1 сессии</w:t>
      </w:r>
    </w:p>
    <w:p w:rsidR="00FD3930" w:rsidRPr="00EA30C4" w:rsidRDefault="00FD3930" w:rsidP="00432651">
      <w:pPr>
        <w:rPr>
          <w:rFonts w:ascii="Times New Roman" w:hAnsi="Times New Roman"/>
          <w:b/>
          <w:sz w:val="28"/>
          <w:szCs w:val="28"/>
        </w:rPr>
      </w:pPr>
      <w:r w:rsidRPr="00EA30C4">
        <w:rPr>
          <w:rFonts w:ascii="Times New Roman" w:hAnsi="Times New Roman"/>
          <w:b/>
          <w:sz w:val="28"/>
          <w:szCs w:val="28"/>
        </w:rPr>
        <w:t xml:space="preserve">Красногвардейского сельского совета 1 созыва                 В.Л.Дорошенко.                   </w:t>
      </w:r>
    </w:p>
    <w:p w:rsidR="00FD3930" w:rsidRPr="00D80043" w:rsidRDefault="00FD3930" w:rsidP="00432651">
      <w:pPr>
        <w:rPr>
          <w:lang w:val="uk-UA"/>
        </w:rPr>
      </w:pPr>
    </w:p>
    <w:sectPr w:rsidR="00FD3930" w:rsidRPr="00D80043" w:rsidSect="00EA4962">
      <w:pgSz w:w="11906" w:h="16838"/>
      <w:pgMar w:top="851" w:right="851" w:bottom="73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11716"/>
    <w:multiLevelType w:val="hybridMultilevel"/>
    <w:tmpl w:val="F2EE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4B44"/>
    <w:rsid w:val="000077E1"/>
    <w:rsid w:val="000F5C17"/>
    <w:rsid w:val="00147FF0"/>
    <w:rsid w:val="001A1FC8"/>
    <w:rsid w:val="001B40DC"/>
    <w:rsid w:val="001C5C2D"/>
    <w:rsid w:val="00201DE3"/>
    <w:rsid w:val="00256110"/>
    <w:rsid w:val="00387E23"/>
    <w:rsid w:val="003B30CF"/>
    <w:rsid w:val="00432651"/>
    <w:rsid w:val="00442B2B"/>
    <w:rsid w:val="00442B5C"/>
    <w:rsid w:val="00443178"/>
    <w:rsid w:val="004F1DA8"/>
    <w:rsid w:val="006236FE"/>
    <w:rsid w:val="00653D24"/>
    <w:rsid w:val="00690FF8"/>
    <w:rsid w:val="006F01E4"/>
    <w:rsid w:val="00704B44"/>
    <w:rsid w:val="00726A8C"/>
    <w:rsid w:val="0076183E"/>
    <w:rsid w:val="0077486F"/>
    <w:rsid w:val="00814513"/>
    <w:rsid w:val="00835EE5"/>
    <w:rsid w:val="00837D07"/>
    <w:rsid w:val="009F0C4F"/>
    <w:rsid w:val="009F2504"/>
    <w:rsid w:val="00A54FE1"/>
    <w:rsid w:val="00A72100"/>
    <w:rsid w:val="00B36E7F"/>
    <w:rsid w:val="00C170E6"/>
    <w:rsid w:val="00C37D5B"/>
    <w:rsid w:val="00C8455A"/>
    <w:rsid w:val="00CA38DA"/>
    <w:rsid w:val="00CD5E54"/>
    <w:rsid w:val="00D04AAE"/>
    <w:rsid w:val="00D80043"/>
    <w:rsid w:val="00E0262B"/>
    <w:rsid w:val="00E83E7C"/>
    <w:rsid w:val="00EA30C4"/>
    <w:rsid w:val="00EA4962"/>
    <w:rsid w:val="00F11347"/>
    <w:rsid w:val="00F51C57"/>
    <w:rsid w:val="00FD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C4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0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4B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04B44"/>
    <w:pPr>
      <w:ind w:left="720"/>
      <w:contextualSpacing/>
    </w:pPr>
  </w:style>
  <w:style w:type="paragraph" w:styleId="NormalWeb">
    <w:name w:val="Normal (Web)"/>
    <w:basedOn w:val="Normal"/>
    <w:uiPriority w:val="99"/>
    <w:rsid w:val="009F25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3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9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83</TotalTime>
  <Pages>2</Pages>
  <Words>244</Words>
  <Characters>1393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13</cp:revision>
  <cp:lastPrinted>2014-11-04T17:04:00Z</cp:lastPrinted>
  <dcterms:created xsi:type="dcterms:W3CDTF">2014-09-19T11:19:00Z</dcterms:created>
  <dcterms:modified xsi:type="dcterms:W3CDTF">2014-11-04T21:29:00Z</dcterms:modified>
</cp:coreProperties>
</file>